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90329E">
        <w:rPr>
          <w:rFonts w:ascii="Arial" w:hAnsi="Arial" w:cs="Arial"/>
          <w:b/>
          <w:sz w:val="24"/>
          <w:szCs w:val="24"/>
        </w:rPr>
        <w:t>1/2019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nº________________________, aprendiz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0329E">
        <w:rPr>
          <w:rFonts w:ascii="Arial" w:hAnsi="Arial" w:cs="Arial"/>
          <w:sz w:val="24"/>
          <w:szCs w:val="24"/>
        </w:rPr>
        <w:t xml:space="preserve"> Bolsa-Oportunidade – Edital 01/2019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EA5390">
        <w:rPr>
          <w:rFonts w:ascii="Arial" w:hAnsi="Arial" w:cs="Arial"/>
          <w:sz w:val="24"/>
          <w:szCs w:val="24"/>
        </w:rPr>
        <w:t>____ de ________________ de 201</w:t>
      </w:r>
      <w:r w:rsidR="0090329E">
        <w:rPr>
          <w:rFonts w:ascii="Arial" w:hAnsi="Arial" w:cs="Arial"/>
          <w:sz w:val="24"/>
          <w:szCs w:val="24"/>
        </w:rPr>
        <w:t>9</w:t>
      </w:r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b/>
          <w:sz w:val="24"/>
          <w:szCs w:val="24"/>
        </w:rPr>
        <w:t>Aprendiz</w:t>
      </w:r>
    </w:p>
    <w:sectPr w:rsidR="006A27AA" w:rsidSect="002451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A67" w:rsidRDefault="00C93A67" w:rsidP="00D71CB7">
      <w:pPr>
        <w:spacing w:after="0" w:line="240" w:lineRule="auto"/>
      </w:pPr>
      <w:r>
        <w:separator/>
      </w:r>
    </w:p>
  </w:endnote>
  <w:endnote w:type="continuationSeparator" w:id="0">
    <w:p w:rsidR="00C93A67" w:rsidRDefault="00C93A67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9CA" w:rsidRDefault="000B29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Pr="006B4D1C" w:rsidRDefault="00227211" w:rsidP="006B4D1C">
    <w:pPr>
      <w:pStyle w:val="Rodap"/>
      <w:jc w:val="center"/>
      <w:rPr>
        <w:u w:val="single"/>
      </w:rPr>
    </w:pPr>
  </w:p>
  <w:p w:rsidR="000B29CA" w:rsidRPr="00E820C2" w:rsidRDefault="004A4B98" w:rsidP="000B29CA">
    <w:pPr>
      <w:pStyle w:val="Rodap"/>
      <w:jc w:val="center"/>
      <w:rPr>
        <w:color w:val="808080"/>
        <w:sz w:val="18"/>
        <w:szCs w:val="18"/>
        <w:lang w:val="en-US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  <w:r w:rsidR="000B29CA">
      <w:rPr>
        <w:lang w:eastAsia="pt-BR"/>
      </w:rPr>
      <w:drawing>
        <wp:inline distT="0" distB="0" distL="0" distR="0" wp14:anchorId="10E3A8EC" wp14:editId="08D4122C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  <w:p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9CA" w:rsidRDefault="000B29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A67" w:rsidRDefault="00C93A67" w:rsidP="00D71CB7">
      <w:pPr>
        <w:spacing w:after="0" w:line="240" w:lineRule="auto"/>
      </w:pPr>
      <w:r>
        <w:separator/>
      </w:r>
    </w:p>
  </w:footnote>
  <w:footnote w:type="continuationSeparator" w:id="0">
    <w:p w:rsidR="00C93A67" w:rsidRDefault="00C93A67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C93A67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0B29CA" w:rsidP="000B29CA">
    <w:pPr>
      <w:pStyle w:val="Cabealho"/>
      <w:ind w:left="-142"/>
      <w:jc w:val="right"/>
    </w:pPr>
    <w:r>
      <w:rPr>
        <w:lang w:eastAsia="pt-BR"/>
      </w:rPr>
      <w:drawing>
        <wp:inline distT="0" distB="0" distL="0" distR="0" wp14:anchorId="3F5213A6" wp14:editId="4AC8A0FE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93A67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C93A67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76498"/>
    <w:rsid w:val="005778E7"/>
    <w:rsid w:val="00585430"/>
    <w:rsid w:val="0058745C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B57A7"/>
    <w:rsid w:val="00AD1D87"/>
    <w:rsid w:val="00AD60BD"/>
    <w:rsid w:val="00AE2570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B0CED"/>
    <w:rsid w:val="00CB3BF0"/>
    <w:rsid w:val="00CC2CC7"/>
    <w:rsid w:val="00CC3FDB"/>
    <w:rsid w:val="00CC79B5"/>
    <w:rsid w:val="00CD676E"/>
    <w:rsid w:val="00CF6B4C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953D26F-3D15-4E64-A681-3A1E68BA1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timbrado.dotx</Template>
  <TotalTime>1</TotalTime>
  <Pages>1</Pages>
  <Words>271</Words>
  <Characters>1464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João Rodrigo Vedovato Martins</cp:lastModifiedBy>
  <cp:revision>10</cp:revision>
  <cp:lastPrinted>2017-02-07T15:54:00Z</cp:lastPrinted>
  <dcterms:created xsi:type="dcterms:W3CDTF">2017-02-07T15:57:00Z</dcterms:created>
  <dcterms:modified xsi:type="dcterms:W3CDTF">2019-01-29T11:57:00Z</dcterms:modified>
</cp:coreProperties>
</file>