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751" w:rsidRDefault="00BD6751" w:rsidP="006B42D0">
      <w:pPr>
        <w:rPr>
          <w:rFonts w:ascii="Arial" w:hAnsi="Arial" w:cs="Arial"/>
          <w:b/>
          <w:sz w:val="24"/>
          <w:szCs w:val="24"/>
        </w:rPr>
      </w:pPr>
    </w:p>
    <w:p w:rsidR="00F822E2" w:rsidRDefault="009C1BB5" w:rsidP="006B42D0">
      <w:pPr>
        <w:rPr>
          <w:rFonts w:ascii="Arial" w:hAnsi="Arial" w:cs="Arial"/>
          <w:b/>
          <w:sz w:val="24"/>
          <w:szCs w:val="24"/>
        </w:rPr>
      </w:pPr>
      <w:r w:rsidRPr="006A27AA">
        <w:rPr>
          <w:rFonts w:ascii="Arial" w:hAnsi="Arial" w:cs="Arial"/>
          <w:b/>
          <w:sz w:val="24"/>
          <w:szCs w:val="24"/>
        </w:rPr>
        <w:t>PROGRAMA KAIRÓS</w:t>
      </w:r>
    </w:p>
    <w:p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9A1ECC">
        <w:rPr>
          <w:rFonts w:ascii="Arial" w:hAnsi="Arial" w:cs="Arial"/>
          <w:b/>
          <w:sz w:val="24"/>
          <w:szCs w:val="24"/>
        </w:rPr>
        <w:t>2</w:t>
      </w:r>
      <w:r w:rsidR="009D1C20">
        <w:rPr>
          <w:rFonts w:ascii="Arial" w:hAnsi="Arial" w:cs="Arial"/>
          <w:b/>
          <w:sz w:val="24"/>
          <w:szCs w:val="24"/>
        </w:rPr>
        <w:t>/2020</w:t>
      </w:r>
    </w:p>
    <w:p w:rsidR="00AF43BC" w:rsidRDefault="00EB46C1" w:rsidP="00503E0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AF43BC">
        <w:rPr>
          <w:rFonts w:ascii="Arial" w:hAnsi="Arial" w:cs="Arial"/>
          <w:sz w:val="24"/>
          <w:szCs w:val="24"/>
        </w:rPr>
        <w:t xml:space="preserve"> – AGENDAMENTOS</w:t>
      </w:r>
    </w:p>
    <w:p w:rsidR="009C1BB5" w:rsidRDefault="00AF43BC" w:rsidP="00503E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Telefônico/Email:_________________________________________</w:t>
      </w:r>
    </w:p>
    <w:p w:rsidR="00503E0D" w:rsidRPr="006A27AA" w:rsidRDefault="00503E0D" w:rsidP="00503E0D">
      <w:pPr>
        <w:rPr>
          <w:rFonts w:ascii="Arial" w:hAnsi="Arial" w:cs="Arial"/>
          <w:sz w:val="24"/>
          <w:szCs w:val="24"/>
        </w:rPr>
      </w:pPr>
    </w:p>
    <w:p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AE4D03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ao </w:t>
      </w:r>
      <w:r w:rsidR="004A7DC0">
        <w:rPr>
          <w:rFonts w:ascii="Arial" w:hAnsi="Arial" w:cs="Arial"/>
          <w:sz w:val="24"/>
          <w:szCs w:val="24"/>
        </w:rPr>
        <w:t>agendamento realizado pela equipe de avaliação da</w:t>
      </w:r>
      <w:r w:rsidR="00983A38">
        <w:rPr>
          <w:rFonts w:ascii="Arial" w:hAnsi="Arial" w:cs="Arial"/>
          <w:sz w:val="24"/>
          <w:szCs w:val="24"/>
        </w:rPr>
        <w:t xml:space="preserve"> Bo</w:t>
      </w:r>
      <w:r w:rsidR="009A1ECC">
        <w:rPr>
          <w:rFonts w:ascii="Arial" w:hAnsi="Arial" w:cs="Arial"/>
          <w:sz w:val="24"/>
          <w:szCs w:val="24"/>
        </w:rPr>
        <w:t>lsa-Oportunidade – Edital 02</w:t>
      </w:r>
      <w:bookmarkStart w:id="0" w:name="_GoBack"/>
      <w:bookmarkEnd w:id="0"/>
      <w:r w:rsidR="009D1C20">
        <w:rPr>
          <w:rFonts w:ascii="Arial" w:hAnsi="Arial" w:cs="Arial"/>
          <w:sz w:val="24"/>
          <w:szCs w:val="24"/>
        </w:rPr>
        <w:t>/2020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agendado:__________________________________</w:t>
      </w:r>
    </w:p>
    <w:p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pretendido:__________________________________</w:t>
      </w:r>
    </w:p>
    <w:p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A27AA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9D1C20">
        <w:rPr>
          <w:rFonts w:ascii="Arial" w:hAnsi="Arial" w:cs="Arial"/>
          <w:sz w:val="24"/>
          <w:szCs w:val="24"/>
        </w:rPr>
        <w:t>____ de ________________ de 2020</w:t>
      </w:r>
    </w:p>
    <w:p w:rsidR="00503E0D" w:rsidRDefault="00503E0D" w:rsidP="006A27AA">
      <w:pPr>
        <w:jc w:val="right"/>
        <w:rPr>
          <w:rFonts w:ascii="Arial" w:hAnsi="Arial" w:cs="Arial"/>
          <w:sz w:val="24"/>
          <w:szCs w:val="24"/>
        </w:rPr>
      </w:pPr>
    </w:p>
    <w:p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AE4D03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3495" w:rsidRDefault="002A3495" w:rsidP="00D71CB7">
      <w:pPr>
        <w:spacing w:after="0" w:line="240" w:lineRule="auto"/>
      </w:pPr>
      <w:r>
        <w:separator/>
      </w:r>
    </w:p>
  </w:endnote>
  <w:endnote w:type="continuationSeparator" w:id="0">
    <w:p w:rsidR="002A3495" w:rsidRDefault="002A3495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29CA" w:rsidRDefault="000B29C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Pr="006B4D1C" w:rsidRDefault="00227211" w:rsidP="006B4D1C">
    <w:pPr>
      <w:pStyle w:val="Rodap"/>
      <w:jc w:val="center"/>
      <w:rPr>
        <w:u w:val="single"/>
      </w:rPr>
    </w:pPr>
  </w:p>
  <w:p w:rsidR="000B29CA" w:rsidRPr="00E820C2" w:rsidRDefault="004A4B98" w:rsidP="000B29CA">
    <w:pPr>
      <w:pStyle w:val="Rodap"/>
      <w:jc w:val="center"/>
      <w:rPr>
        <w:color w:val="808080"/>
        <w:sz w:val="18"/>
        <w:szCs w:val="18"/>
        <w:lang w:val="en-US"/>
      </w:rPr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4E47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" strokecolor="#a5a5a5" strokeweight="1.5pt">
              <w10:wrap type="square" anchorx="margin" anchory="margin"/>
            </v:shape>
          </w:pict>
        </mc:Fallback>
      </mc:AlternateContent>
    </w:r>
    <w:r w:rsidR="000B29CA">
      <w:rPr>
        <w:lang w:eastAsia="pt-BR"/>
      </w:rPr>
      <w:drawing>
        <wp:inline distT="0" distB="0" distL="0" distR="0" wp14:anchorId="10E3A8EC" wp14:editId="08D4122C">
          <wp:extent cx="5400040" cy="544814"/>
          <wp:effectExtent l="0" t="0" r="0" b="8255"/>
          <wp:docPr id="3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27211" w:rsidRPr="00E820C2" w:rsidRDefault="00227211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29CA" w:rsidRDefault="000B29C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3495" w:rsidRDefault="002A3495" w:rsidP="00D71CB7">
      <w:pPr>
        <w:spacing w:after="0" w:line="240" w:lineRule="auto"/>
      </w:pPr>
      <w:r>
        <w:separator/>
      </w:r>
    </w:p>
  </w:footnote>
  <w:footnote w:type="continuationSeparator" w:id="0">
    <w:p w:rsidR="002A3495" w:rsidRDefault="002A3495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Default="002A3495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Default="000B29CA" w:rsidP="000B29CA">
    <w:pPr>
      <w:pStyle w:val="Cabealho"/>
      <w:ind w:left="-142"/>
      <w:jc w:val="right"/>
    </w:pPr>
    <w:r>
      <w:rPr>
        <w:lang w:eastAsia="pt-BR"/>
      </w:rPr>
      <w:drawing>
        <wp:inline distT="0" distB="0" distL="0" distR="0" wp14:anchorId="3F5213A6" wp14:editId="4AC8A0FE">
          <wp:extent cx="4162425" cy="946203"/>
          <wp:effectExtent l="0" t="0" r="0" b="6350"/>
          <wp:docPr id="1" name="Picture 1" descr="HD SAMSUNG:SP:2019:Timbrados:_Source:spet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 SAMSUNG:SP:2019:Timbrados:_Source:spet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23747" cy="96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A3495"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1" w:rsidRDefault="002A3495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519"/>
    <w:rsid w:val="00000820"/>
    <w:rsid w:val="000032C1"/>
    <w:rsid w:val="00011DDA"/>
    <w:rsid w:val="000930CF"/>
    <w:rsid w:val="000A36BD"/>
    <w:rsid w:val="000B29CA"/>
    <w:rsid w:val="000C4156"/>
    <w:rsid w:val="000D06F4"/>
    <w:rsid w:val="000E5AB2"/>
    <w:rsid w:val="000F459E"/>
    <w:rsid w:val="000F6E19"/>
    <w:rsid w:val="00110203"/>
    <w:rsid w:val="00111975"/>
    <w:rsid w:val="00130F23"/>
    <w:rsid w:val="00141E9E"/>
    <w:rsid w:val="00150C59"/>
    <w:rsid w:val="00164653"/>
    <w:rsid w:val="001703F3"/>
    <w:rsid w:val="001B4F40"/>
    <w:rsid w:val="001C1654"/>
    <w:rsid w:val="001C3184"/>
    <w:rsid w:val="001D2FB6"/>
    <w:rsid w:val="001E11A6"/>
    <w:rsid w:val="002055F5"/>
    <w:rsid w:val="00214EA0"/>
    <w:rsid w:val="0022054C"/>
    <w:rsid w:val="00220789"/>
    <w:rsid w:val="00227211"/>
    <w:rsid w:val="00227EB8"/>
    <w:rsid w:val="002418E7"/>
    <w:rsid w:val="00245152"/>
    <w:rsid w:val="00265395"/>
    <w:rsid w:val="00267FD1"/>
    <w:rsid w:val="00276B5F"/>
    <w:rsid w:val="00284B28"/>
    <w:rsid w:val="002969C8"/>
    <w:rsid w:val="002A3495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5CAF"/>
    <w:rsid w:val="003A1E4B"/>
    <w:rsid w:val="003A5732"/>
    <w:rsid w:val="003E5E8D"/>
    <w:rsid w:val="0040761E"/>
    <w:rsid w:val="004166C3"/>
    <w:rsid w:val="00424C0C"/>
    <w:rsid w:val="00426E4B"/>
    <w:rsid w:val="00430BD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B6CB0"/>
    <w:rsid w:val="004C137F"/>
    <w:rsid w:val="004D3D77"/>
    <w:rsid w:val="004E0922"/>
    <w:rsid w:val="004E1446"/>
    <w:rsid w:val="004F1425"/>
    <w:rsid w:val="004F2227"/>
    <w:rsid w:val="00503E0D"/>
    <w:rsid w:val="005216D0"/>
    <w:rsid w:val="00523DE6"/>
    <w:rsid w:val="00576498"/>
    <w:rsid w:val="005778E7"/>
    <w:rsid w:val="00585430"/>
    <w:rsid w:val="0058745C"/>
    <w:rsid w:val="00596661"/>
    <w:rsid w:val="005C10E0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E0"/>
    <w:rsid w:val="006D2A06"/>
    <w:rsid w:val="006E1E21"/>
    <w:rsid w:val="006E7FE1"/>
    <w:rsid w:val="006F086D"/>
    <w:rsid w:val="00717B3D"/>
    <w:rsid w:val="007260AC"/>
    <w:rsid w:val="00736FD4"/>
    <w:rsid w:val="00744E25"/>
    <w:rsid w:val="00750DE4"/>
    <w:rsid w:val="007535D6"/>
    <w:rsid w:val="007630D6"/>
    <w:rsid w:val="00783DEE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60CD"/>
    <w:rsid w:val="008920DA"/>
    <w:rsid w:val="00896BAD"/>
    <w:rsid w:val="008B657B"/>
    <w:rsid w:val="008C67BA"/>
    <w:rsid w:val="008E21B1"/>
    <w:rsid w:val="0090329E"/>
    <w:rsid w:val="00903A3B"/>
    <w:rsid w:val="00956A5F"/>
    <w:rsid w:val="00981BE0"/>
    <w:rsid w:val="00983A38"/>
    <w:rsid w:val="0098438D"/>
    <w:rsid w:val="00985A0E"/>
    <w:rsid w:val="009A1ECC"/>
    <w:rsid w:val="009B4FB8"/>
    <w:rsid w:val="009B50FB"/>
    <w:rsid w:val="009C1BB5"/>
    <w:rsid w:val="009D0EE1"/>
    <w:rsid w:val="009D1C20"/>
    <w:rsid w:val="009F3818"/>
    <w:rsid w:val="00A02A65"/>
    <w:rsid w:val="00A31154"/>
    <w:rsid w:val="00A8217D"/>
    <w:rsid w:val="00A959B7"/>
    <w:rsid w:val="00AB4FE2"/>
    <w:rsid w:val="00AB57A7"/>
    <w:rsid w:val="00AD1D87"/>
    <w:rsid w:val="00AD60BD"/>
    <w:rsid w:val="00AE2570"/>
    <w:rsid w:val="00AE4D03"/>
    <w:rsid w:val="00AF43BC"/>
    <w:rsid w:val="00AF5267"/>
    <w:rsid w:val="00B067BC"/>
    <w:rsid w:val="00B173BD"/>
    <w:rsid w:val="00B32882"/>
    <w:rsid w:val="00B40AE5"/>
    <w:rsid w:val="00B437C5"/>
    <w:rsid w:val="00B52542"/>
    <w:rsid w:val="00B62A86"/>
    <w:rsid w:val="00B7489A"/>
    <w:rsid w:val="00B766C2"/>
    <w:rsid w:val="00BB5AD5"/>
    <w:rsid w:val="00BD6751"/>
    <w:rsid w:val="00BE0F19"/>
    <w:rsid w:val="00BF195E"/>
    <w:rsid w:val="00C11E40"/>
    <w:rsid w:val="00C141FA"/>
    <w:rsid w:val="00C221C9"/>
    <w:rsid w:val="00C6220B"/>
    <w:rsid w:val="00C7786F"/>
    <w:rsid w:val="00C93A67"/>
    <w:rsid w:val="00C9418C"/>
    <w:rsid w:val="00C952A3"/>
    <w:rsid w:val="00C96BDA"/>
    <w:rsid w:val="00CB0CED"/>
    <w:rsid w:val="00CB3BF0"/>
    <w:rsid w:val="00CC2CC7"/>
    <w:rsid w:val="00CC3FDB"/>
    <w:rsid w:val="00CC79B5"/>
    <w:rsid w:val="00CD676E"/>
    <w:rsid w:val="00CF6B4C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E22FB"/>
    <w:rsid w:val="00DF2049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5:docId w15:val="{22A9AC8C-9343-4D47-ADF9-D5C30A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56FBD1C5-D1F5-4C86-BB33-1576D8309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timbrado.dotx</Template>
  <TotalTime>1</TotalTime>
  <Pages>1</Pages>
  <Words>271</Words>
  <Characters>1466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João Vedovato</cp:lastModifiedBy>
  <cp:revision>14</cp:revision>
  <cp:lastPrinted>2017-02-07T15:54:00Z</cp:lastPrinted>
  <dcterms:created xsi:type="dcterms:W3CDTF">2017-02-07T15:57:00Z</dcterms:created>
  <dcterms:modified xsi:type="dcterms:W3CDTF">2020-06-29T14:25:00Z</dcterms:modified>
</cp:coreProperties>
</file>