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3EE" w:rsidRDefault="007023EE" w:rsidP="006B42D0">
      <w:pPr>
        <w:rPr>
          <w:rFonts w:ascii="Arial" w:hAnsi="Arial" w:cs="Arial"/>
          <w:b/>
          <w:sz w:val="24"/>
          <w:szCs w:val="24"/>
        </w:rPr>
      </w:pPr>
    </w:p>
    <w:p w:rsidR="007023EE" w:rsidRDefault="007023EE" w:rsidP="006B42D0">
      <w:pPr>
        <w:rPr>
          <w:rFonts w:ascii="Arial" w:hAnsi="Arial" w:cs="Arial"/>
          <w:b/>
          <w:sz w:val="24"/>
          <w:szCs w:val="24"/>
        </w:rPr>
      </w:pPr>
    </w:p>
    <w:p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 KAIRÓS</w:t>
      </w:r>
    </w:p>
    <w:p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744A7B">
        <w:rPr>
          <w:rFonts w:ascii="Arial" w:hAnsi="Arial" w:cs="Arial"/>
          <w:b/>
          <w:sz w:val="24"/>
          <w:szCs w:val="24"/>
        </w:rPr>
        <w:t>1/2021</w:t>
      </w:r>
    </w:p>
    <w:p w:rsidR="00AF43BC" w:rsidRDefault="00EB46C1" w:rsidP="00503E0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</w:p>
    <w:p w:rsidR="00D340ED" w:rsidRDefault="00AF43BC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</w:p>
    <w:p w:rsidR="00D340ED" w:rsidRDefault="00C74895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Atividade de contrapartida atual:</w:t>
      </w:r>
      <w:r w:rsidR="00D340ED">
        <w:rPr>
          <w:rFonts w:ascii="Arial" w:hAnsi="Arial" w:cs="Arial"/>
          <w:sz w:val="24"/>
          <w:szCs w:val="24"/>
        </w:rPr>
        <w:t>____________________________________</w:t>
      </w:r>
    </w:p>
    <w:p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14762D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622AB7">
        <w:rPr>
          <w:rFonts w:ascii="Arial" w:hAnsi="Arial" w:cs="Arial"/>
          <w:sz w:val="24"/>
          <w:szCs w:val="24"/>
        </w:rPr>
        <w:t>a</w:t>
      </w:r>
      <w:r w:rsidR="004A7DC0">
        <w:rPr>
          <w:rFonts w:ascii="Arial" w:hAnsi="Arial" w:cs="Arial"/>
          <w:sz w:val="24"/>
          <w:szCs w:val="24"/>
        </w:rPr>
        <w:t xml:space="preserve"> equipe de avaliação da</w:t>
      </w:r>
      <w:r w:rsidR="00117DC3">
        <w:rPr>
          <w:rFonts w:ascii="Arial" w:hAnsi="Arial" w:cs="Arial"/>
          <w:sz w:val="24"/>
          <w:szCs w:val="24"/>
        </w:rPr>
        <w:t xml:space="preserve"> Bolsa-Oportunidade – Edital 01</w:t>
      </w:r>
      <w:r w:rsidR="00CA061F">
        <w:rPr>
          <w:rFonts w:ascii="Arial" w:hAnsi="Arial" w:cs="Arial"/>
          <w:sz w:val="24"/>
          <w:szCs w:val="24"/>
        </w:rPr>
        <w:t>/</w:t>
      </w:r>
      <w:r w:rsidR="00744A7B">
        <w:rPr>
          <w:rFonts w:ascii="Arial" w:hAnsi="Arial" w:cs="Arial"/>
          <w:sz w:val="24"/>
          <w:szCs w:val="24"/>
        </w:rPr>
        <w:t>2021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2AB7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</w:t>
      </w:r>
    </w:p>
    <w:p w:rsidR="006A27AA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117DC3">
        <w:rPr>
          <w:rFonts w:ascii="Arial" w:hAnsi="Arial" w:cs="Arial"/>
          <w:sz w:val="24"/>
          <w:szCs w:val="24"/>
        </w:rPr>
        <w:t xml:space="preserve">____ de </w:t>
      </w:r>
      <w:r w:rsidR="00744A7B">
        <w:rPr>
          <w:rFonts w:ascii="Arial" w:hAnsi="Arial" w:cs="Arial"/>
          <w:sz w:val="24"/>
          <w:szCs w:val="24"/>
        </w:rPr>
        <w:t>________________ de 2021</w:t>
      </w:r>
      <w:bookmarkStart w:id="0" w:name="_GoBack"/>
      <w:bookmarkEnd w:id="0"/>
    </w:p>
    <w:p w:rsidR="00503E0D" w:rsidRDefault="00503E0D" w:rsidP="006A27AA">
      <w:pPr>
        <w:jc w:val="right"/>
        <w:rPr>
          <w:rFonts w:ascii="Arial" w:hAnsi="Arial" w:cs="Arial"/>
          <w:sz w:val="24"/>
          <w:szCs w:val="24"/>
        </w:rPr>
      </w:pPr>
    </w:p>
    <w:p w:rsidR="006A27AA" w:rsidRPr="009D5B4B" w:rsidRDefault="006A27AA" w:rsidP="009D5B4B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</w:t>
      </w:r>
      <w:r w:rsidR="009D5B4B">
        <w:rPr>
          <w:rFonts w:ascii="Arial" w:hAnsi="Arial" w:cs="Arial"/>
          <w:sz w:val="24"/>
          <w:szCs w:val="24"/>
        </w:rPr>
        <w:t>_______________________________</w:t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14762D">
        <w:rPr>
          <w:rFonts w:ascii="Arial" w:hAnsi="Arial" w:cs="Arial"/>
          <w:b/>
          <w:sz w:val="24"/>
          <w:szCs w:val="24"/>
        </w:rPr>
        <w:t>Estudante</w:t>
      </w:r>
    </w:p>
    <w:sectPr w:rsidR="006A27AA" w:rsidRPr="009D5B4B" w:rsidSect="00245152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17D" w:rsidRDefault="0015517D" w:rsidP="00D71CB7">
      <w:pPr>
        <w:spacing w:after="0" w:line="240" w:lineRule="auto"/>
      </w:pPr>
      <w:r>
        <w:separator/>
      </w:r>
    </w:p>
  </w:endnote>
  <w:endnote w:type="continuationSeparator" w:id="0">
    <w:p w:rsidR="0015517D" w:rsidRDefault="0015517D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211" w:rsidRPr="006B4D1C" w:rsidRDefault="00227211" w:rsidP="006B4D1C">
    <w:pPr>
      <w:pStyle w:val="Rodap"/>
      <w:jc w:val="center"/>
      <w:rPr>
        <w:u w:val="single"/>
      </w:rPr>
    </w:pPr>
  </w:p>
  <w:p w:rsidR="00176609" w:rsidRPr="00CD145F" w:rsidRDefault="004A4B98" w:rsidP="00176609">
    <w:pPr>
      <w:pStyle w:val="Rodap"/>
      <w:jc w:val="center"/>
      <w:rPr>
        <w:color w:val="000000" w:themeColor="text1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3764E47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</w:p>
  <w:p w:rsidR="009458F7" w:rsidRPr="00451C86" w:rsidRDefault="009458F7" w:rsidP="009458F7">
    <w:pPr>
      <w:rPr>
        <w:rFonts w:ascii="Times" w:hAnsi="Times"/>
        <w:sz w:val="20"/>
        <w:szCs w:val="20"/>
      </w:rPr>
    </w:pPr>
    <w:r w:rsidRPr="00744A7B">
      <w:rPr>
        <w:b/>
      </w:rPr>
      <w:t xml:space="preserve">SP Escola de Teatro </w:t>
    </w:r>
    <w:r>
      <w:rPr>
        <w:rFonts w:ascii="Arial" w:hAnsi="Arial"/>
        <w:color w:val="545454"/>
        <w:sz w:val="24"/>
        <w:szCs w:val="24"/>
        <w:shd w:val="clear" w:color="auto" w:fill="FFFFFF"/>
      </w:rPr>
      <w:t xml:space="preserve"> - </w:t>
    </w:r>
    <w:r w:rsidRPr="00744A7B">
      <w:rPr>
        <w:b/>
      </w:rPr>
      <w:t>Centro de Formação das Artes do Palco</w:t>
    </w:r>
  </w:p>
  <w:p w:rsidR="009458F7" w:rsidRPr="004D7783" w:rsidRDefault="009458F7" w:rsidP="009458F7">
    <w:pPr>
      <w:rPr>
        <w:szCs w:val="20"/>
      </w:rPr>
    </w:pPr>
    <w:r>
      <w:rPr>
        <w:szCs w:val="24"/>
        <w:shd w:val="clear" w:color="auto" w:fill="FFFFFF"/>
      </w:rPr>
      <w:t>Av.</w:t>
    </w:r>
    <w:r w:rsidRPr="004D7783">
      <w:rPr>
        <w:szCs w:val="24"/>
        <w:shd w:val="clear" w:color="auto" w:fill="FFFFFF"/>
      </w:rPr>
      <w:t xml:space="preserve"> Rangel Pestana, 2401, Brás</w:t>
    </w:r>
    <w:r>
      <w:rPr>
        <w:szCs w:val="24"/>
        <w:shd w:val="clear" w:color="auto" w:fill="FFFFFF"/>
      </w:rPr>
      <w:t xml:space="preserve"> </w:t>
    </w:r>
    <w:r w:rsidRPr="004D7783">
      <w:rPr>
        <w:szCs w:val="24"/>
        <w:shd w:val="clear" w:color="auto" w:fill="FFFFFF"/>
      </w:rPr>
      <w:t>03001-000 - São Paulo - SP</w:t>
    </w:r>
    <w:r w:rsidRPr="004D7783">
      <w:rPr>
        <w:szCs w:val="20"/>
      </w:rPr>
      <w:br/>
    </w:r>
    <w:r w:rsidRPr="00744A7B">
      <w:t>www.spescoladeteatro.org.br</w:t>
    </w:r>
  </w:p>
  <w:p w:rsidR="00227211" w:rsidRPr="00744A7B" w:rsidRDefault="00227211" w:rsidP="00176609">
    <w:pPr>
      <w:pStyle w:val="Rodap"/>
      <w:jc w:val="center"/>
      <w:rPr>
        <w:color w:val="808080"/>
        <w:sz w:val="18"/>
        <w:szCs w:val="18"/>
      </w:rPr>
    </w:pPr>
    <w:r w:rsidRPr="00744A7B">
      <w:rPr>
        <w:color w:val="808080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17D" w:rsidRDefault="0015517D" w:rsidP="00D71CB7">
      <w:pPr>
        <w:spacing w:after="0" w:line="240" w:lineRule="auto"/>
      </w:pPr>
      <w:r>
        <w:separator/>
      </w:r>
    </w:p>
  </w:footnote>
  <w:footnote w:type="continuationSeparator" w:id="0">
    <w:p w:rsidR="0015517D" w:rsidRDefault="0015517D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211" w:rsidRDefault="0015517D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211" w:rsidRDefault="008E4E67" w:rsidP="008E4E67">
    <w:pPr>
      <w:pStyle w:val="Cabealho"/>
      <w:ind w:left="-142"/>
      <w:jc w:val="both"/>
    </w:pPr>
    <w:r>
      <w:rPr>
        <w:lang w:eastAsia="pt-BR"/>
      </w:rPr>
      <w:drawing>
        <wp:anchor distT="0" distB="0" distL="114300" distR="114300" simplePos="0" relativeHeight="251661312" behindDoc="1" locked="0" layoutInCell="1" allowOverlap="1" wp14:anchorId="2BC21ECB" wp14:editId="512416E7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4162425" cy="946203"/>
          <wp:effectExtent l="0" t="0" r="0" b="6350"/>
          <wp:wrapNone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2425" cy="946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5517D"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211" w:rsidRDefault="0015517D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519"/>
    <w:rsid w:val="00000820"/>
    <w:rsid w:val="000032C1"/>
    <w:rsid w:val="00011DDA"/>
    <w:rsid w:val="000930CF"/>
    <w:rsid w:val="000977B4"/>
    <w:rsid w:val="000A36BD"/>
    <w:rsid w:val="000B4D81"/>
    <w:rsid w:val="000C4156"/>
    <w:rsid w:val="000D06F4"/>
    <w:rsid w:val="000E5AB2"/>
    <w:rsid w:val="000F459E"/>
    <w:rsid w:val="000F6E19"/>
    <w:rsid w:val="00110203"/>
    <w:rsid w:val="00111975"/>
    <w:rsid w:val="00113089"/>
    <w:rsid w:val="00117DC3"/>
    <w:rsid w:val="00130F23"/>
    <w:rsid w:val="00141E9E"/>
    <w:rsid w:val="0014762D"/>
    <w:rsid w:val="00150C59"/>
    <w:rsid w:val="0015517D"/>
    <w:rsid w:val="00164653"/>
    <w:rsid w:val="001703F3"/>
    <w:rsid w:val="00170D07"/>
    <w:rsid w:val="00176609"/>
    <w:rsid w:val="00183271"/>
    <w:rsid w:val="001B4F40"/>
    <w:rsid w:val="001C1654"/>
    <w:rsid w:val="001C3184"/>
    <w:rsid w:val="001D2FB6"/>
    <w:rsid w:val="001E11A6"/>
    <w:rsid w:val="002055F5"/>
    <w:rsid w:val="00214EA0"/>
    <w:rsid w:val="0022054C"/>
    <w:rsid w:val="00220789"/>
    <w:rsid w:val="00227211"/>
    <w:rsid w:val="00227EB8"/>
    <w:rsid w:val="002418E7"/>
    <w:rsid w:val="00245152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5CAF"/>
    <w:rsid w:val="003A1E4B"/>
    <w:rsid w:val="003A5732"/>
    <w:rsid w:val="003E5E8D"/>
    <w:rsid w:val="003F4349"/>
    <w:rsid w:val="0040761E"/>
    <w:rsid w:val="004166C3"/>
    <w:rsid w:val="00426E4B"/>
    <w:rsid w:val="00430BDB"/>
    <w:rsid w:val="00453B26"/>
    <w:rsid w:val="00456C8F"/>
    <w:rsid w:val="00467BDE"/>
    <w:rsid w:val="004745AD"/>
    <w:rsid w:val="0048717A"/>
    <w:rsid w:val="00496590"/>
    <w:rsid w:val="004A14BF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03E0D"/>
    <w:rsid w:val="005216D0"/>
    <w:rsid w:val="005632D6"/>
    <w:rsid w:val="00576498"/>
    <w:rsid w:val="005778E7"/>
    <w:rsid w:val="00585430"/>
    <w:rsid w:val="0058745C"/>
    <w:rsid w:val="00596661"/>
    <w:rsid w:val="005C4E93"/>
    <w:rsid w:val="005D2B47"/>
    <w:rsid w:val="005F319F"/>
    <w:rsid w:val="00622AB7"/>
    <w:rsid w:val="006443E8"/>
    <w:rsid w:val="00664037"/>
    <w:rsid w:val="00666816"/>
    <w:rsid w:val="00673A39"/>
    <w:rsid w:val="006756C0"/>
    <w:rsid w:val="006850A6"/>
    <w:rsid w:val="006A27AA"/>
    <w:rsid w:val="006B0F5F"/>
    <w:rsid w:val="006B21FE"/>
    <w:rsid w:val="006B42D0"/>
    <w:rsid w:val="006B42DB"/>
    <w:rsid w:val="006B4D1C"/>
    <w:rsid w:val="006B60E0"/>
    <w:rsid w:val="006D2A06"/>
    <w:rsid w:val="006E1E21"/>
    <w:rsid w:val="006E7FE1"/>
    <w:rsid w:val="006F086D"/>
    <w:rsid w:val="007023EE"/>
    <w:rsid w:val="00715DC9"/>
    <w:rsid w:val="00717B3D"/>
    <w:rsid w:val="007260AC"/>
    <w:rsid w:val="00736FD4"/>
    <w:rsid w:val="00744A7B"/>
    <w:rsid w:val="00744E25"/>
    <w:rsid w:val="00750DE4"/>
    <w:rsid w:val="007535D6"/>
    <w:rsid w:val="007630D6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60CD"/>
    <w:rsid w:val="00896BAD"/>
    <w:rsid w:val="008B657B"/>
    <w:rsid w:val="008C67BA"/>
    <w:rsid w:val="008E21B1"/>
    <w:rsid w:val="008E4E67"/>
    <w:rsid w:val="00903A3B"/>
    <w:rsid w:val="009458F7"/>
    <w:rsid w:val="00956A5F"/>
    <w:rsid w:val="00981BE0"/>
    <w:rsid w:val="0098438D"/>
    <w:rsid w:val="00985A0E"/>
    <w:rsid w:val="009A300B"/>
    <w:rsid w:val="009B4FB8"/>
    <w:rsid w:val="009B50FB"/>
    <w:rsid w:val="009C1BB5"/>
    <w:rsid w:val="009D0EE1"/>
    <w:rsid w:val="009D5B4B"/>
    <w:rsid w:val="009F3818"/>
    <w:rsid w:val="00A02A65"/>
    <w:rsid w:val="00A31154"/>
    <w:rsid w:val="00A8217D"/>
    <w:rsid w:val="00A959B7"/>
    <w:rsid w:val="00AB4FE2"/>
    <w:rsid w:val="00AD1D87"/>
    <w:rsid w:val="00AD60BD"/>
    <w:rsid w:val="00AE2570"/>
    <w:rsid w:val="00AF43BC"/>
    <w:rsid w:val="00B067BC"/>
    <w:rsid w:val="00B07D71"/>
    <w:rsid w:val="00B173BD"/>
    <w:rsid w:val="00B40AE5"/>
    <w:rsid w:val="00B437C5"/>
    <w:rsid w:val="00B52542"/>
    <w:rsid w:val="00B62A86"/>
    <w:rsid w:val="00B67A6A"/>
    <w:rsid w:val="00B7489A"/>
    <w:rsid w:val="00B766C2"/>
    <w:rsid w:val="00BB5AD5"/>
    <w:rsid w:val="00BD4A07"/>
    <w:rsid w:val="00BE0F19"/>
    <w:rsid w:val="00BF195E"/>
    <w:rsid w:val="00C11E40"/>
    <w:rsid w:val="00C141FA"/>
    <w:rsid w:val="00C221C9"/>
    <w:rsid w:val="00C44239"/>
    <w:rsid w:val="00C6220B"/>
    <w:rsid w:val="00C74895"/>
    <w:rsid w:val="00C7786F"/>
    <w:rsid w:val="00C9418C"/>
    <w:rsid w:val="00C952A3"/>
    <w:rsid w:val="00C96BDA"/>
    <w:rsid w:val="00CA061F"/>
    <w:rsid w:val="00CB0CED"/>
    <w:rsid w:val="00CB3BF0"/>
    <w:rsid w:val="00CC2CC7"/>
    <w:rsid w:val="00CC3FDB"/>
    <w:rsid w:val="00CC79B5"/>
    <w:rsid w:val="00CD676E"/>
    <w:rsid w:val="00CF6B4C"/>
    <w:rsid w:val="00D340ED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F2049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6B5C8D0-39CC-47BC-98ED-10F4D679D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1</TotalTime>
  <Pages>1</Pages>
  <Words>276</Words>
  <Characters>1496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Win7</cp:lastModifiedBy>
  <cp:revision>3</cp:revision>
  <cp:lastPrinted>2015-08-07T17:06:00Z</cp:lastPrinted>
  <dcterms:created xsi:type="dcterms:W3CDTF">2021-04-15T13:45:00Z</dcterms:created>
  <dcterms:modified xsi:type="dcterms:W3CDTF">2021-04-15T13:46:00Z</dcterms:modified>
</cp:coreProperties>
</file>