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6D1D64" w14:textId="77777777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14:paraId="3E0D62FD" w14:textId="4EA6679A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6B60A5">
        <w:rPr>
          <w:rFonts w:ascii="Arial" w:hAnsi="Arial" w:cs="Arial"/>
          <w:b/>
          <w:sz w:val="24"/>
          <w:szCs w:val="24"/>
        </w:rPr>
        <w:t>2</w:t>
      </w:r>
      <w:r w:rsidR="00181477">
        <w:rPr>
          <w:rFonts w:ascii="Arial" w:hAnsi="Arial" w:cs="Arial"/>
          <w:b/>
          <w:sz w:val="24"/>
          <w:szCs w:val="24"/>
        </w:rPr>
        <w:t>/2021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23ABA310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6B60A5">
        <w:rPr>
          <w:rFonts w:ascii="Arial" w:hAnsi="Arial" w:cs="Arial"/>
          <w:sz w:val="24"/>
          <w:szCs w:val="24"/>
        </w:rPr>
        <w:t>02</w:t>
      </w:r>
      <w:bookmarkStart w:id="0" w:name="_GoBack"/>
      <w:bookmarkEnd w:id="0"/>
      <w:r w:rsidR="00181477">
        <w:rPr>
          <w:rFonts w:ascii="Arial" w:hAnsi="Arial" w:cs="Arial"/>
          <w:sz w:val="24"/>
          <w:szCs w:val="24"/>
        </w:rPr>
        <w:t>/2021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7C352C1F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81477">
        <w:rPr>
          <w:rFonts w:ascii="Arial" w:hAnsi="Arial" w:cs="Arial"/>
          <w:sz w:val="24"/>
          <w:szCs w:val="24"/>
        </w:rPr>
        <w:t>____ de ________________ de 2021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D8A039" w14:textId="77777777" w:rsidR="00F34DD0" w:rsidRDefault="00F34DD0" w:rsidP="00D71CB7">
      <w:pPr>
        <w:spacing w:after="0" w:line="240" w:lineRule="auto"/>
      </w:pPr>
      <w:r>
        <w:separator/>
      </w:r>
    </w:p>
  </w:endnote>
  <w:endnote w:type="continuationSeparator" w:id="0">
    <w:p w14:paraId="1D430B15" w14:textId="77777777" w:rsidR="00F34DD0" w:rsidRDefault="00F34DD0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808FD8" w14:textId="77777777" w:rsidR="00BF57A8" w:rsidRDefault="00BF57A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7454E" w14:textId="77777777" w:rsidR="00BF57A8" w:rsidRDefault="00BF57A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6811D0" w14:textId="77777777" w:rsidR="00F34DD0" w:rsidRDefault="00F34DD0" w:rsidP="00D71CB7">
      <w:pPr>
        <w:spacing w:after="0" w:line="240" w:lineRule="auto"/>
      </w:pPr>
      <w:r>
        <w:separator/>
      </w:r>
    </w:p>
  </w:footnote>
  <w:footnote w:type="continuationSeparator" w:id="0">
    <w:p w14:paraId="13230AB4" w14:textId="77777777" w:rsidR="00F34DD0" w:rsidRDefault="00F34DD0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E81FC" w14:textId="77777777" w:rsidR="00227211" w:rsidRDefault="00F34DD0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F2425" w14:textId="46017595" w:rsidR="00FA0F8D" w:rsidRDefault="00BF57A8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inline distT="0" distB="0" distL="0" distR="0" wp14:anchorId="6F5CE918" wp14:editId="5A673FA5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34DD0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777777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4C904E5A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25E92" w14:textId="77777777" w:rsidR="00227211" w:rsidRDefault="00F34DD0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81477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1177"/>
    <w:rsid w:val="002624BA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A5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12D9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34DD0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BB900B2-B4FE-469C-A99B-4ED9500A6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20</TotalTime>
  <Pages>1</Pages>
  <Words>267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Win7</cp:lastModifiedBy>
  <cp:revision>17</cp:revision>
  <cp:lastPrinted>2016-03-22T21:07:00Z</cp:lastPrinted>
  <dcterms:created xsi:type="dcterms:W3CDTF">2016-02-02T13:08:00Z</dcterms:created>
  <dcterms:modified xsi:type="dcterms:W3CDTF">2021-08-27T13:58:00Z</dcterms:modified>
</cp:coreProperties>
</file>