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D1D64" w14:textId="77777777"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14:paraId="3E0D62FD" w14:textId="2E55FE1C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015C0C">
        <w:rPr>
          <w:rFonts w:ascii="Arial" w:hAnsi="Arial" w:cs="Arial"/>
          <w:b/>
          <w:sz w:val="24"/>
          <w:szCs w:val="24"/>
        </w:rPr>
        <w:t>1</w:t>
      </w:r>
      <w:r w:rsidR="00181477">
        <w:rPr>
          <w:rFonts w:ascii="Arial" w:hAnsi="Arial" w:cs="Arial"/>
          <w:b/>
          <w:sz w:val="24"/>
          <w:szCs w:val="24"/>
        </w:rPr>
        <w:t>/202</w:t>
      </w:r>
      <w:r w:rsidR="00015C0C">
        <w:rPr>
          <w:rFonts w:ascii="Arial" w:hAnsi="Arial" w:cs="Arial"/>
          <w:b/>
          <w:sz w:val="24"/>
          <w:szCs w:val="24"/>
        </w:rPr>
        <w:t>2</w:t>
      </w:r>
    </w:p>
    <w:p w14:paraId="3DB31D0F" w14:textId="46CE13BD" w:rsidR="00AF43BC" w:rsidRDefault="00EB46C1" w:rsidP="00BF57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F97897">
        <w:rPr>
          <w:rFonts w:ascii="Arial" w:hAnsi="Arial" w:cs="Arial"/>
          <w:sz w:val="24"/>
          <w:szCs w:val="24"/>
        </w:rPr>
        <w:t xml:space="preserve"> </w:t>
      </w:r>
    </w:p>
    <w:p w14:paraId="1B6EA9C9" w14:textId="5078D24F" w:rsidR="00AF43BC" w:rsidRPr="006A27AA" w:rsidRDefault="00AF43BC" w:rsidP="00AF4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</w:t>
      </w:r>
      <w:r w:rsidR="004458A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mail:_________________________________________</w:t>
      </w:r>
    </w:p>
    <w:p w14:paraId="7F74359E" w14:textId="77777777" w:rsidR="009C1BB5" w:rsidRPr="006A27AA" w:rsidRDefault="009C1BB5" w:rsidP="009C1BB5">
      <w:pPr>
        <w:jc w:val="center"/>
        <w:rPr>
          <w:rFonts w:ascii="Arial" w:hAnsi="Arial" w:cs="Arial"/>
          <w:sz w:val="24"/>
          <w:szCs w:val="24"/>
        </w:rPr>
      </w:pPr>
    </w:p>
    <w:p w14:paraId="2839F80B" w14:textId="23ABA310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593A0E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CB7981">
        <w:rPr>
          <w:rFonts w:ascii="Arial" w:hAnsi="Arial" w:cs="Arial"/>
          <w:sz w:val="24"/>
          <w:szCs w:val="24"/>
        </w:rPr>
        <w:t xml:space="preserve">à Comissão </w:t>
      </w:r>
      <w:r w:rsidR="004A7DC0">
        <w:rPr>
          <w:rFonts w:ascii="Arial" w:hAnsi="Arial" w:cs="Arial"/>
          <w:sz w:val="24"/>
          <w:szCs w:val="24"/>
        </w:rPr>
        <w:t>de avaliação da</w:t>
      </w:r>
      <w:r w:rsidR="00593A0E">
        <w:rPr>
          <w:rFonts w:ascii="Arial" w:hAnsi="Arial" w:cs="Arial"/>
          <w:sz w:val="24"/>
          <w:szCs w:val="24"/>
        </w:rPr>
        <w:t xml:space="preserve"> Bolsa-Oportunidade – Edital </w:t>
      </w:r>
      <w:r w:rsidR="006B60A5">
        <w:rPr>
          <w:rFonts w:ascii="Arial" w:hAnsi="Arial" w:cs="Arial"/>
          <w:sz w:val="24"/>
          <w:szCs w:val="24"/>
        </w:rPr>
        <w:t>02</w:t>
      </w:r>
      <w:r w:rsidR="00181477">
        <w:rPr>
          <w:rFonts w:ascii="Arial" w:hAnsi="Arial" w:cs="Arial"/>
          <w:sz w:val="24"/>
          <w:szCs w:val="24"/>
        </w:rPr>
        <w:t>/2021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52ED8B65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798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</w:p>
    <w:p w14:paraId="7E0993E1" w14:textId="77777777" w:rsidR="00CB7981" w:rsidRDefault="00CB7981" w:rsidP="009C1BB5">
      <w:pPr>
        <w:jc w:val="both"/>
        <w:rPr>
          <w:rFonts w:ascii="Arial" w:hAnsi="Arial" w:cs="Arial"/>
          <w:sz w:val="24"/>
          <w:szCs w:val="24"/>
        </w:rPr>
      </w:pPr>
    </w:p>
    <w:p w14:paraId="03C4D286" w14:textId="6EE4F89B" w:rsidR="00BF57A8" w:rsidRDefault="006A27AA" w:rsidP="00BF57A8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181477">
        <w:rPr>
          <w:rFonts w:ascii="Arial" w:hAnsi="Arial" w:cs="Arial"/>
          <w:sz w:val="24"/>
          <w:szCs w:val="24"/>
        </w:rPr>
        <w:t>____ de ________________ de 202</w:t>
      </w:r>
      <w:r w:rsidR="00015C0C">
        <w:rPr>
          <w:rFonts w:ascii="Arial" w:hAnsi="Arial" w:cs="Arial"/>
          <w:sz w:val="24"/>
          <w:szCs w:val="24"/>
        </w:rPr>
        <w:t>2.</w:t>
      </w:r>
      <w:bookmarkStart w:id="0" w:name="_GoBack"/>
      <w:bookmarkEnd w:id="0"/>
    </w:p>
    <w:p w14:paraId="3D4BD324" w14:textId="77777777" w:rsidR="00BF57A8" w:rsidRDefault="00BF57A8" w:rsidP="00BF57A8">
      <w:pPr>
        <w:jc w:val="right"/>
        <w:rPr>
          <w:rFonts w:ascii="Arial" w:hAnsi="Arial" w:cs="Arial"/>
          <w:sz w:val="24"/>
          <w:szCs w:val="24"/>
        </w:rPr>
      </w:pPr>
    </w:p>
    <w:p w14:paraId="1D566133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15DB9707" w14:textId="1298F9D5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593A0E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C0DFC5" w14:textId="77777777" w:rsidR="00BD1802" w:rsidRDefault="00BD1802" w:rsidP="00D71CB7">
      <w:pPr>
        <w:spacing w:after="0" w:line="240" w:lineRule="auto"/>
      </w:pPr>
      <w:r>
        <w:separator/>
      </w:r>
    </w:p>
  </w:endnote>
  <w:endnote w:type="continuationSeparator" w:id="0">
    <w:p w14:paraId="062E3021" w14:textId="77777777" w:rsidR="00BD1802" w:rsidRDefault="00BD1802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08FD8" w14:textId="77777777" w:rsidR="00BF57A8" w:rsidRDefault="00BF57A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26C1A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71EA1941" w14:textId="77777777" w:rsidR="00227211" w:rsidRDefault="004A4B98" w:rsidP="006B4D1C">
    <w:pPr>
      <w:pStyle w:val="Rodap"/>
      <w:jc w:val="center"/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7457E3" wp14:editId="585C7734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4654D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</w:p>
  <w:p w14:paraId="0C7E3CE1" w14:textId="3D7D9DBC" w:rsidR="00227211" w:rsidRPr="00E820C2" w:rsidRDefault="00BF57A8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  <w:r>
      <w:rPr>
        <w:lang w:eastAsia="pt-BR"/>
      </w:rPr>
      <w:drawing>
        <wp:inline distT="0" distB="0" distL="0" distR="0" wp14:anchorId="1718FF41" wp14:editId="35051ECE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27211">
      <w:rPr>
        <w:color w:val="808080"/>
        <w:sz w:val="18"/>
        <w:szCs w:val="18"/>
        <w:lang w:val="en-US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87454E" w14:textId="77777777" w:rsidR="00BF57A8" w:rsidRDefault="00BF5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A27A12" w14:textId="77777777" w:rsidR="00BD1802" w:rsidRDefault="00BD1802" w:rsidP="00D71CB7">
      <w:pPr>
        <w:spacing w:after="0" w:line="240" w:lineRule="auto"/>
      </w:pPr>
      <w:r>
        <w:separator/>
      </w:r>
    </w:p>
  </w:footnote>
  <w:footnote w:type="continuationSeparator" w:id="0">
    <w:p w14:paraId="40C2FCB7" w14:textId="77777777" w:rsidR="00BD1802" w:rsidRDefault="00BD1802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2E81FC" w14:textId="77777777" w:rsidR="00227211" w:rsidRDefault="00BD1802">
    <w:pPr>
      <w:pStyle w:val="Cabealho"/>
    </w:pPr>
    <w:r>
      <w:rPr>
        <w:lang w:eastAsia="pt-BR"/>
      </w:rPr>
      <w:pict w14:anchorId="38E8F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F2425" w14:textId="46017595" w:rsidR="00FA0F8D" w:rsidRDefault="00BF57A8" w:rsidP="00BF57A8">
    <w:pPr>
      <w:pStyle w:val="Cabealho"/>
      <w:ind w:left="-142"/>
      <w:jc w:val="right"/>
      <w:rPr>
        <w:lang w:eastAsia="pt-BR"/>
      </w:rPr>
    </w:pPr>
    <w:r>
      <w:rPr>
        <w:lang w:eastAsia="pt-BR"/>
      </w:rPr>
      <w:drawing>
        <wp:inline distT="0" distB="0" distL="0" distR="0" wp14:anchorId="6F5CE918" wp14:editId="5A673FA5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D1802">
      <w:rPr>
        <w:lang w:eastAsia="pt-BR"/>
      </w:rPr>
      <w:pict w14:anchorId="5C08F7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  <w:p w14:paraId="51FEA75F" w14:textId="77777777" w:rsidR="00FA0F8D" w:rsidRDefault="00FA0F8D" w:rsidP="006B0F5F">
    <w:pPr>
      <w:pStyle w:val="Cabealho"/>
      <w:ind w:left="-142"/>
      <w:jc w:val="center"/>
      <w:rPr>
        <w:lang w:eastAsia="pt-BR"/>
      </w:rPr>
    </w:pPr>
  </w:p>
  <w:p w14:paraId="3167B8A9" w14:textId="4C904E5A" w:rsidR="00FA0F8D" w:rsidRDefault="00FA0F8D" w:rsidP="006B0F5F">
    <w:pPr>
      <w:pStyle w:val="Cabealho"/>
      <w:ind w:left="-14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25E92" w14:textId="77777777" w:rsidR="00227211" w:rsidRDefault="00BD1802">
    <w:pPr>
      <w:pStyle w:val="Cabealho"/>
    </w:pPr>
    <w:r>
      <w:rPr>
        <w:lang w:eastAsia="pt-BR"/>
      </w:rPr>
      <w:pict w14:anchorId="6E55FA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519"/>
    <w:rsid w:val="00000820"/>
    <w:rsid w:val="000032C1"/>
    <w:rsid w:val="00011DDA"/>
    <w:rsid w:val="00015C0C"/>
    <w:rsid w:val="000930CF"/>
    <w:rsid w:val="000A36BD"/>
    <w:rsid w:val="000C4156"/>
    <w:rsid w:val="000D06F4"/>
    <w:rsid w:val="000E5AB2"/>
    <w:rsid w:val="000F459E"/>
    <w:rsid w:val="000F6E19"/>
    <w:rsid w:val="0010403E"/>
    <w:rsid w:val="00110203"/>
    <w:rsid w:val="00111975"/>
    <w:rsid w:val="00130F23"/>
    <w:rsid w:val="00141E9E"/>
    <w:rsid w:val="00150C59"/>
    <w:rsid w:val="00164653"/>
    <w:rsid w:val="001703F3"/>
    <w:rsid w:val="00181477"/>
    <w:rsid w:val="001B4F40"/>
    <w:rsid w:val="001C1654"/>
    <w:rsid w:val="001C3184"/>
    <w:rsid w:val="001D2FB6"/>
    <w:rsid w:val="001E11A6"/>
    <w:rsid w:val="001F4078"/>
    <w:rsid w:val="002055F5"/>
    <w:rsid w:val="00214EA0"/>
    <w:rsid w:val="0022054C"/>
    <w:rsid w:val="00220789"/>
    <w:rsid w:val="00227211"/>
    <w:rsid w:val="002276B2"/>
    <w:rsid w:val="00227EB8"/>
    <w:rsid w:val="002418E7"/>
    <w:rsid w:val="00245152"/>
    <w:rsid w:val="00261177"/>
    <w:rsid w:val="002624BA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4984"/>
    <w:rsid w:val="00395CAF"/>
    <w:rsid w:val="003A1E4B"/>
    <w:rsid w:val="003A5732"/>
    <w:rsid w:val="003D2EE2"/>
    <w:rsid w:val="003E5E8D"/>
    <w:rsid w:val="0040761E"/>
    <w:rsid w:val="004166C3"/>
    <w:rsid w:val="00426E4B"/>
    <w:rsid w:val="00430BDB"/>
    <w:rsid w:val="004315DC"/>
    <w:rsid w:val="004458A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216D0"/>
    <w:rsid w:val="00576498"/>
    <w:rsid w:val="005778E7"/>
    <w:rsid w:val="00583026"/>
    <w:rsid w:val="00585430"/>
    <w:rsid w:val="0058745C"/>
    <w:rsid w:val="00593A0E"/>
    <w:rsid w:val="00596661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A5"/>
    <w:rsid w:val="006B60E0"/>
    <w:rsid w:val="006C033B"/>
    <w:rsid w:val="006D2A06"/>
    <w:rsid w:val="006E1E21"/>
    <w:rsid w:val="006E7FE1"/>
    <w:rsid w:val="006F086D"/>
    <w:rsid w:val="006F57F8"/>
    <w:rsid w:val="00717B3D"/>
    <w:rsid w:val="007260AC"/>
    <w:rsid w:val="00726132"/>
    <w:rsid w:val="00736FD4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2196"/>
    <w:rsid w:val="008860CD"/>
    <w:rsid w:val="00896BAD"/>
    <w:rsid w:val="008B657B"/>
    <w:rsid w:val="008C67BA"/>
    <w:rsid w:val="008E21B1"/>
    <w:rsid w:val="00903A3B"/>
    <w:rsid w:val="009512D9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E45B7"/>
    <w:rsid w:val="00AF43BC"/>
    <w:rsid w:val="00B067BC"/>
    <w:rsid w:val="00B13D47"/>
    <w:rsid w:val="00B173BD"/>
    <w:rsid w:val="00B40AE5"/>
    <w:rsid w:val="00B437C5"/>
    <w:rsid w:val="00B52542"/>
    <w:rsid w:val="00B62A86"/>
    <w:rsid w:val="00B7489A"/>
    <w:rsid w:val="00B766C2"/>
    <w:rsid w:val="00BB5AD5"/>
    <w:rsid w:val="00BB777F"/>
    <w:rsid w:val="00BD1802"/>
    <w:rsid w:val="00BE0F19"/>
    <w:rsid w:val="00BF195E"/>
    <w:rsid w:val="00BF57A8"/>
    <w:rsid w:val="00C11E40"/>
    <w:rsid w:val="00C141FA"/>
    <w:rsid w:val="00C14DFC"/>
    <w:rsid w:val="00C221C9"/>
    <w:rsid w:val="00C6220B"/>
    <w:rsid w:val="00C7786F"/>
    <w:rsid w:val="00C9418C"/>
    <w:rsid w:val="00C952A3"/>
    <w:rsid w:val="00C96BDA"/>
    <w:rsid w:val="00CB0CED"/>
    <w:rsid w:val="00CB3BF0"/>
    <w:rsid w:val="00CB7981"/>
    <w:rsid w:val="00CC2CC7"/>
    <w:rsid w:val="00CC3FDB"/>
    <w:rsid w:val="00CC79B5"/>
    <w:rsid w:val="00CD676E"/>
    <w:rsid w:val="00CF6B4C"/>
    <w:rsid w:val="00D004B1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F2049"/>
    <w:rsid w:val="00E2112E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34DD0"/>
    <w:rsid w:val="00F428A3"/>
    <w:rsid w:val="00F44D3A"/>
    <w:rsid w:val="00F478B5"/>
    <w:rsid w:val="00F714C1"/>
    <w:rsid w:val="00F822E2"/>
    <w:rsid w:val="00F97897"/>
    <w:rsid w:val="00FA0F8D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4:docId w14:val="15B1C486"/>
  <w15:docId w15:val="{04C2C4AC-0820-4EB0-88EC-5FAC97356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35FD563C-DC00-4C97-9211-870D3E500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0</TotalTime>
  <Pages>1</Pages>
  <Words>267</Words>
  <Characters>1448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Bruno Galvincio</cp:lastModifiedBy>
  <cp:revision>3</cp:revision>
  <cp:lastPrinted>2016-03-22T21:07:00Z</cp:lastPrinted>
  <dcterms:created xsi:type="dcterms:W3CDTF">2022-03-31T20:47:00Z</dcterms:created>
  <dcterms:modified xsi:type="dcterms:W3CDTF">2022-03-31T20:47:00Z</dcterms:modified>
</cp:coreProperties>
</file>